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B2" w:rsidRPr="00D12719" w:rsidRDefault="00340AB2" w:rsidP="00DA4ED4">
      <w:pPr>
        <w:spacing w:after="0" w:line="240" w:lineRule="auto"/>
        <w:jc w:val="center"/>
        <w:rPr>
          <w:rFonts w:ascii="Times New Roman" w:hAnsi="Times New Roman"/>
          <w:b/>
          <w:bCs/>
          <w:color w:val="0000FF"/>
          <w:sz w:val="52"/>
          <w:szCs w:val="5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75.8pt;margin-top:74.15pt;width:257.35pt;height:247.3pt;z-index:-251661824;visibility:visible" wrapcoords="-63 0 -63 21535 21600 21535 21600 0 -63 0">
            <v:imagedata r:id="rId5" o:title=""/>
            <w10:wrap type="tight"/>
          </v:shape>
        </w:pict>
      </w:r>
      <w:r w:rsidRPr="00D12719">
        <w:rPr>
          <w:rFonts w:ascii="Times New Roman" w:hAnsi="Times New Roman"/>
          <w:b/>
          <w:bCs/>
          <w:color w:val="0000FF"/>
          <w:sz w:val="52"/>
          <w:szCs w:val="52"/>
          <w:lang w:eastAsia="ru-RU"/>
        </w:rPr>
        <w:t>ОСАГО - в чью страховую компанию обращаться при ДТП?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 xml:space="preserve">По закону об ОСАГО предъявить требование о возмещении вреда, причиненного вашему имуществу, необходимо страховщику, который застраховал вашу гражданскую ответственность (т.е. обратиться к своему страховщику) при наличии 2 обстоятельств: 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 xml:space="preserve">- ДТП произошло в результате столкновения двух и более транспортных средств, гражданская ответственность владельцев которых застрахована по Закону об ОСАГО; </w:t>
      </w:r>
      <w:r w:rsidRPr="00D12719">
        <w:rPr>
          <w:rFonts w:ascii="Times New Roman" w:hAnsi="Times New Roman"/>
          <w:sz w:val="32"/>
          <w:szCs w:val="32"/>
          <w:lang w:eastAsia="ru-RU"/>
        </w:rPr>
        <w:br/>
        <w:t>- в результате этого ДТП вред причинен только этим транспортным средствам (отсутствует вред жизни или здоровью).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Pr="00597C1F" w:rsidRDefault="00340AB2" w:rsidP="00DA4ED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597C1F">
        <w:rPr>
          <w:rFonts w:ascii="Times New Roman" w:hAnsi="Times New Roman"/>
          <w:b/>
          <w:sz w:val="32"/>
          <w:szCs w:val="32"/>
          <w:lang w:eastAsia="ru-RU"/>
        </w:rPr>
        <w:t>В иных случаях необходимо обращаться в страховую компанию виновника ДТП.</w:t>
      </w:r>
    </w:p>
    <w:p w:rsidR="00340AB2" w:rsidRDefault="00340AB2" w:rsidP="00DA4ED4">
      <w:pPr>
        <w:pStyle w:val="Heading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Когда необходимо обратиться</w:t>
      </w:r>
    </w:p>
    <w:p w:rsidR="00340AB2" w:rsidRPr="00DA4ED4" w:rsidRDefault="00340AB2" w:rsidP="00DA4ED4">
      <w:pPr>
        <w:pStyle w:val="Heading2"/>
        <w:spacing w:before="0" w:beforeAutospacing="0" w:after="0" w:afterAutospacing="0"/>
        <w:jc w:val="center"/>
        <w:rPr>
          <w:color w:val="0000FF"/>
          <w:sz w:val="52"/>
          <w:szCs w:val="52"/>
        </w:rPr>
      </w:pPr>
      <w:r w:rsidRPr="00DA4ED4">
        <w:rPr>
          <w:color w:val="0000FF"/>
          <w:sz w:val="52"/>
          <w:szCs w:val="52"/>
        </w:rPr>
        <w:t>в страховую компанию?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>Страхователь должен сообщить страховщику о наступ</w:t>
      </w:r>
      <w:r w:rsidRPr="00D12719">
        <w:rPr>
          <w:rFonts w:ascii="Times New Roman" w:hAnsi="Times New Roman"/>
          <w:sz w:val="32"/>
          <w:szCs w:val="32"/>
          <w:lang w:eastAsia="ru-RU"/>
        </w:rPr>
        <w:softHyphen/>
        <w:t xml:space="preserve">лении страхового случая 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t>незамедли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softHyphen/>
        <w:t>тельно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, если договором страхования не определены иные сроки. Следовательно, звонить в страховую компанию необходимо при первой возможности после ДТП.  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 xml:space="preserve">Затем </w:t>
      </w:r>
      <w:r w:rsidRPr="00DA4ED4">
        <w:rPr>
          <w:rFonts w:ascii="Times New Roman" w:hAnsi="Times New Roman"/>
          <w:b/>
          <w:color w:val="FF0000"/>
          <w:sz w:val="32"/>
          <w:szCs w:val="32"/>
          <w:lang w:eastAsia="ru-RU"/>
        </w:rPr>
        <w:t>в течение 5 рабочих дней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необходимо подать заявление страховщику о страховом возмещении или прямом возмещении убытков, приложив необходимые документы. 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A4ED4">
        <w:rPr>
          <w:rFonts w:ascii="Times New Roman" w:hAnsi="Times New Roman"/>
          <w:b/>
          <w:color w:val="FF0000"/>
          <w:sz w:val="32"/>
          <w:szCs w:val="32"/>
          <w:lang w:eastAsia="ru-RU"/>
        </w:rPr>
        <w:t>В течение 5 рабочих дней</w:t>
      </w:r>
      <w:r>
        <w:rPr>
          <w:rFonts w:ascii="Times New Roman" w:hAnsi="Times New Roman"/>
          <w:b/>
          <w:color w:val="FF0000"/>
          <w:sz w:val="32"/>
          <w:szCs w:val="32"/>
          <w:lang w:eastAsia="ru-RU"/>
        </w:rPr>
        <w:t xml:space="preserve"> 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со дня поступления заявления </w:t>
      </w:r>
      <w:r w:rsidRPr="00D12719">
        <w:rPr>
          <w:rFonts w:ascii="Times New Roman" w:hAnsi="Times New Roman"/>
          <w:sz w:val="32"/>
          <w:szCs w:val="32"/>
        </w:rPr>
        <w:t>о страховом возмещении или прямом возмещении убытков с приложенными документами страховщик обязан осмотреть поврежденное транспортное средство и (или) организовать независимую экспертизу (оценку) и ознакомить потерпевшего с результатами осмотра, если иные сроки не определены правилами обязательного страхования или не согласованы страховщиком с потерпевшим.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Pr="00DA4ED4" w:rsidRDefault="00340AB2" w:rsidP="00DA4ED4">
      <w:pPr>
        <w:spacing w:after="0" w:line="240" w:lineRule="auto"/>
        <w:jc w:val="center"/>
        <w:rPr>
          <w:rFonts w:ascii="Times New Roman" w:hAnsi="Times New Roman"/>
          <w:b/>
          <w:color w:val="0000FF"/>
          <w:sz w:val="52"/>
          <w:szCs w:val="52"/>
          <w:lang w:eastAsia="ru-RU"/>
        </w:rPr>
      </w:pPr>
      <w:r w:rsidRPr="00DA4ED4">
        <w:rPr>
          <w:rFonts w:ascii="Times New Roman" w:hAnsi="Times New Roman"/>
          <w:b/>
          <w:color w:val="0000FF"/>
          <w:sz w:val="52"/>
          <w:szCs w:val="52"/>
        </w:rPr>
        <w:t>В каких случаях проводится независимая экспертиза (оценка) повреждённого автомобиля?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301.25pt;margin-top:6.35pt;width:237.35pt;height:229.05pt;z-index:-251659776;visibility:visible" wrapcoords="-68 0 -68 21529 21600 21529 21600 0 -68 0">
            <v:imagedata r:id="rId6" o:title=""/>
            <w10:wrap type="tight"/>
          </v:shape>
        </w:pic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В случае, если по результатам проведенного страховщиком осмотра поврежденного транспортного средства вы договорились со страховщиком о размере страхового возмещения, и никто не настаивает на организации независимой экспертизы (оценки), то такая экспертиза не проводится. </w:t>
      </w:r>
    </w:p>
    <w:p w:rsidR="00340AB2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5157B">
        <w:rPr>
          <w:rFonts w:ascii="Times New Roman" w:hAnsi="Times New Roman"/>
          <w:b/>
          <w:color w:val="FF0000"/>
          <w:sz w:val="32"/>
          <w:szCs w:val="32"/>
          <w:lang w:eastAsia="ru-RU"/>
        </w:rPr>
        <w:t>Если согласие не достигнуто,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 страховщик обязан организовать независимую экспертизу.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>После проведения экспертизы страховщик обязан ознакомить вас с результатами осмотра и/или с результатами независимой технической экспертизы (оценки) таким способом, который вы указали в заявлении о возмещении.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>Само</w:t>
      </w:r>
      <w:r w:rsidRPr="00D12719">
        <w:rPr>
          <w:rFonts w:ascii="Times New Roman" w:hAnsi="Times New Roman"/>
          <w:sz w:val="32"/>
          <w:szCs w:val="32"/>
          <w:lang w:eastAsia="ru-RU"/>
        </w:rPr>
        <w:softHyphen/>
        <w:t>стоятельно назначить экспертизу владелец транспортного средства может только при условии, если специалист страховой компании в установленный срок так и не осмотрел предостав</w:t>
      </w:r>
      <w:r w:rsidRPr="00D12719">
        <w:rPr>
          <w:rFonts w:ascii="Times New Roman" w:hAnsi="Times New Roman"/>
          <w:sz w:val="32"/>
          <w:szCs w:val="32"/>
          <w:lang w:eastAsia="ru-RU"/>
        </w:rPr>
        <w:softHyphen/>
        <w:t xml:space="preserve">ленную на оценку машину. </w:t>
      </w:r>
    </w:p>
    <w:p w:rsidR="00340AB2" w:rsidRPr="00D12719" w:rsidRDefault="00340AB2" w:rsidP="00DA4ED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>Результаты экспертизы, организованной потерпевшим, принимаются страховщиком для определения размера страхового возмещения, а стоимость экспертизы должна быть включена в сумму понесённых убытков.</w:t>
      </w:r>
    </w:p>
    <w:p w:rsidR="00340AB2" w:rsidRDefault="00340AB2" w:rsidP="0065157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340AB2" w:rsidRDefault="00340AB2" w:rsidP="0065157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8" o:spid="_x0000_s1028" type="#_x0000_t75" style="position:absolute;margin-left:-5.45pt;margin-top:3.95pt;width:217.5pt;height:186.75pt;z-index:-251662848;visibility:visible" wrapcoords="-74 0 -74 21513 21600 21513 21600 0 -74 0">
            <v:imagedata r:id="rId7" o:title=""/>
            <w10:wrap type="tight"/>
          </v:shape>
        </w:pict>
      </w:r>
      <w:r w:rsidRPr="0065157B">
        <w:rPr>
          <w:rFonts w:ascii="Times New Roman" w:hAnsi="Times New Roman"/>
          <w:b/>
          <w:color w:val="FF0000"/>
          <w:sz w:val="32"/>
          <w:szCs w:val="32"/>
          <w:lang w:eastAsia="ru-RU"/>
        </w:rPr>
        <w:t>ПОМНИТЕ!</w:t>
      </w:r>
    </w:p>
    <w:p w:rsidR="00340AB2" w:rsidRDefault="00340AB2" w:rsidP="0065157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D12719">
        <w:rPr>
          <w:rFonts w:ascii="Times New Roman" w:hAnsi="Times New Roman"/>
          <w:sz w:val="32"/>
          <w:szCs w:val="32"/>
          <w:lang w:eastAsia="ru-RU"/>
        </w:rPr>
        <w:t>В случае самостоятельной организации экспертизы поврежденного транспортного средства по правилам ОСАГО</w:t>
      </w:r>
    </w:p>
    <w:p w:rsidR="00340AB2" w:rsidRPr="00D12719" w:rsidRDefault="00340AB2" w:rsidP="0065157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65157B">
        <w:rPr>
          <w:rFonts w:ascii="Times New Roman" w:hAnsi="Times New Roman"/>
          <w:b/>
          <w:sz w:val="32"/>
          <w:szCs w:val="32"/>
          <w:lang w:eastAsia="ru-RU"/>
        </w:rPr>
        <w:t>потерпевший обязан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t xml:space="preserve">не позднее, </w:t>
      </w:r>
      <w:r>
        <w:rPr>
          <w:rFonts w:ascii="Times New Roman" w:hAnsi="Times New Roman"/>
          <w:b/>
          <w:sz w:val="32"/>
          <w:szCs w:val="32"/>
          <w:lang w:eastAsia="ru-RU"/>
        </w:rPr>
        <w:t>ч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t>ем за 3 дня до ее проведения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t>проинформировать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 о месте, дате и времени проведения </w:t>
      </w:r>
      <w:r w:rsidRPr="00D12719">
        <w:rPr>
          <w:rFonts w:ascii="Times New Roman" w:hAnsi="Times New Roman"/>
          <w:b/>
          <w:sz w:val="32"/>
          <w:szCs w:val="32"/>
          <w:lang w:eastAsia="ru-RU"/>
        </w:rPr>
        <w:t>страховщика</w:t>
      </w:r>
      <w:r w:rsidRPr="00D12719">
        <w:rPr>
          <w:rFonts w:ascii="Times New Roman" w:hAnsi="Times New Roman"/>
          <w:sz w:val="32"/>
          <w:szCs w:val="32"/>
          <w:lang w:eastAsia="ru-RU"/>
        </w:rPr>
        <w:t xml:space="preserve"> для того, чтобы он мог присутствовать при проведении экспертизы.</w:t>
      </w:r>
    </w:p>
    <w:p w:rsidR="00340AB2" w:rsidRDefault="00340AB2" w:rsidP="00DA4ED4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  <w:lang w:eastAsia="ru-RU"/>
        </w:rPr>
      </w:pPr>
    </w:p>
    <w:p w:rsidR="00340AB2" w:rsidRDefault="00340AB2" w:rsidP="00DA4ED4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  <w:lang w:eastAsia="ru-RU"/>
        </w:rPr>
      </w:pPr>
    </w:p>
    <w:p w:rsidR="00340AB2" w:rsidRDefault="00340AB2" w:rsidP="00DA4ED4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  <w:lang w:eastAsia="ru-RU"/>
        </w:rPr>
      </w:pPr>
    </w:p>
    <w:p w:rsidR="00340AB2" w:rsidRPr="00953876" w:rsidRDefault="00340AB2" w:rsidP="00953876">
      <w:pPr>
        <w:spacing w:after="0" w:line="240" w:lineRule="auto"/>
        <w:ind w:right="26"/>
        <w:jc w:val="center"/>
        <w:rPr>
          <w:rFonts w:ascii="Times New Roman" w:hAnsi="Times New Roman"/>
          <w:color w:val="0000FF"/>
          <w:sz w:val="52"/>
          <w:szCs w:val="52"/>
        </w:rPr>
      </w:pPr>
      <w:r w:rsidRPr="00953876">
        <w:rPr>
          <w:rFonts w:ascii="Times New Roman" w:hAnsi="Times New Roman"/>
          <w:b/>
          <w:color w:val="0000FF"/>
          <w:sz w:val="52"/>
          <w:szCs w:val="52"/>
        </w:rPr>
        <w:t>«Мо</w:t>
      </w:r>
      <w:r>
        <w:rPr>
          <w:rFonts w:ascii="Times New Roman" w:hAnsi="Times New Roman"/>
          <w:b/>
          <w:color w:val="0000FF"/>
          <w:sz w:val="52"/>
          <w:szCs w:val="52"/>
        </w:rPr>
        <w:t xml:space="preserve">жно ли вернуть </w:t>
      </w:r>
      <w:r w:rsidRPr="00953876">
        <w:rPr>
          <w:rFonts w:ascii="Times New Roman" w:hAnsi="Times New Roman"/>
          <w:b/>
          <w:color w:val="0000FF"/>
          <w:sz w:val="52"/>
          <w:szCs w:val="52"/>
        </w:rPr>
        <w:t xml:space="preserve">шпатлевку, </w:t>
      </w:r>
      <w:r>
        <w:rPr>
          <w:rFonts w:ascii="Times New Roman" w:hAnsi="Times New Roman"/>
          <w:b/>
          <w:color w:val="0000FF"/>
          <w:sz w:val="52"/>
          <w:szCs w:val="52"/>
        </w:rPr>
        <w:t xml:space="preserve">если </w:t>
      </w:r>
      <w:r w:rsidRPr="00953876">
        <w:rPr>
          <w:rFonts w:ascii="Times New Roman" w:hAnsi="Times New Roman"/>
          <w:b/>
          <w:color w:val="0000FF"/>
          <w:sz w:val="52"/>
          <w:szCs w:val="52"/>
        </w:rPr>
        <w:t>продали не тот товар, что просила</w:t>
      </w:r>
      <w:r>
        <w:rPr>
          <w:rFonts w:ascii="Times New Roman" w:hAnsi="Times New Roman"/>
          <w:b/>
          <w:color w:val="0000FF"/>
          <w:sz w:val="52"/>
          <w:szCs w:val="52"/>
        </w:rPr>
        <w:t>?</w:t>
      </w:r>
      <w:r w:rsidRPr="00953876">
        <w:rPr>
          <w:rFonts w:ascii="Times New Roman" w:hAnsi="Times New Roman"/>
          <w:b/>
          <w:color w:val="0000FF"/>
          <w:sz w:val="52"/>
          <w:szCs w:val="52"/>
        </w:rPr>
        <w:t>»</w:t>
      </w:r>
    </w:p>
    <w:p w:rsidR="00340AB2" w:rsidRPr="00953876" w:rsidRDefault="00340AB2" w:rsidP="006C49D0">
      <w:pPr>
        <w:spacing w:after="0" w:line="240" w:lineRule="auto"/>
        <w:ind w:right="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387.55pt;margin-top:6.25pt;width:139.5pt;height:159.15pt;z-index:-251656704;visibility:visible" wrapcoords="-116 0 -116 21498 21600 21498 21600 0 -116 0">
            <v:imagedata r:id="rId8" o:title="" cropright="17369f"/>
            <w10:wrap type="tight"/>
          </v:shape>
        </w:pict>
      </w:r>
      <w:r w:rsidRPr="00953876">
        <w:rPr>
          <w:rFonts w:ascii="Times New Roman" w:hAnsi="Times New Roman"/>
          <w:sz w:val="32"/>
          <w:szCs w:val="32"/>
        </w:rPr>
        <w:t xml:space="preserve">Вопрос вроде простой, но бывают такие случаи, что нужно более детально рассмотреть ситуацию. </w:t>
      </w:r>
    </w:p>
    <w:p w:rsidR="00340AB2" w:rsidRPr="00953876" w:rsidRDefault="00340AB2" w:rsidP="009526BE">
      <w:pPr>
        <w:spacing w:after="0" w:line="240" w:lineRule="auto"/>
        <w:ind w:right="26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Согласно Постановлению Правительства РФ от 31 декабря 2020 г. № 2463 утвержден перечень непродовольственных товаров надлежащего качества, которые не подлежат обмену (далее – Постановление №2463, Перечень).</w:t>
      </w:r>
    </w:p>
    <w:p w:rsidR="00340AB2" w:rsidRDefault="00340AB2" w:rsidP="009526BE">
      <w:pPr>
        <w:spacing w:after="0" w:line="240" w:lineRule="auto"/>
        <w:ind w:right="26"/>
        <w:jc w:val="both"/>
        <w:rPr>
          <w:rFonts w:ascii="Times New Roman" w:hAnsi="Times New Roman"/>
          <w:color w:val="0000FF"/>
          <w:sz w:val="32"/>
          <w:szCs w:val="32"/>
        </w:rPr>
      </w:pPr>
      <w:r w:rsidRPr="009526BE">
        <w:rPr>
          <w:rFonts w:ascii="Times New Roman" w:hAnsi="Times New Roman"/>
          <w:color w:val="0000FF"/>
          <w:sz w:val="32"/>
          <w:szCs w:val="32"/>
        </w:rPr>
        <w:t xml:space="preserve">В п. 7 данного Перечня указаны товары - товары бытовой химии, пестициды и агрохимикаты. </w:t>
      </w:r>
    </w:p>
    <w:p w:rsidR="00340AB2" w:rsidRPr="009526BE" w:rsidRDefault="00340AB2" w:rsidP="009526BE">
      <w:pPr>
        <w:spacing w:after="0" w:line="240" w:lineRule="auto"/>
        <w:ind w:right="26"/>
        <w:jc w:val="both"/>
        <w:rPr>
          <w:rFonts w:ascii="Times New Roman" w:hAnsi="Times New Roman"/>
          <w:sz w:val="32"/>
          <w:szCs w:val="32"/>
        </w:rPr>
      </w:pPr>
      <w:r w:rsidRPr="009526BE">
        <w:rPr>
          <w:rFonts w:ascii="Times New Roman" w:hAnsi="Times New Roman"/>
          <w:sz w:val="32"/>
          <w:szCs w:val="32"/>
        </w:rPr>
        <w:t>Общероссийский Классификатор Продукции по видам экономической деятельности ОК 034-2014 (КПЕС 2008). Данным классификатором к «Веществам химическим и продуктам химическим» отнесены «20.30.22.120 Шпатлевки».</w:t>
      </w:r>
    </w:p>
    <w:p w:rsidR="00340AB2" w:rsidRPr="009526BE" w:rsidRDefault="00340AB2" w:rsidP="009526BE">
      <w:pPr>
        <w:spacing w:after="0" w:line="240" w:lineRule="auto"/>
        <w:ind w:right="26"/>
        <w:jc w:val="both"/>
        <w:rPr>
          <w:rFonts w:ascii="Times New Roman" w:hAnsi="Times New Roman"/>
          <w:color w:val="0000FF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 xml:space="preserve">Таким образом, последовал следующий ответ специалиста: </w:t>
      </w:r>
      <w:r w:rsidRPr="00953876">
        <w:rPr>
          <w:rFonts w:ascii="Times New Roman" w:hAnsi="Times New Roman"/>
          <w:b/>
          <w:sz w:val="32"/>
          <w:szCs w:val="32"/>
        </w:rPr>
        <w:t>Нет, не можете обменять или вернуть по 25 статье Закона, поскольку он входит в Перечень товаров, не подлежащих обмену</w:t>
      </w:r>
    </w:p>
    <w:p w:rsidR="00340AB2" w:rsidRPr="00953876" w:rsidRDefault="00340AB2" w:rsidP="006C49D0">
      <w:pPr>
        <w:spacing w:after="0" w:line="240" w:lineRule="auto"/>
        <w:ind w:right="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3" o:spid="_x0000_s1030" type="#_x0000_t75" style="position:absolute;left:0;text-align:left;margin-left:396.75pt;margin-top:9.15pt;width:137.25pt;height:159pt;z-index:-251657728;visibility:visible" wrapcoords="-118 0 -118 21498 21600 21498 21600 0 -118 0">
            <v:imagedata r:id="rId9" o:title=""/>
            <w10:wrap type="tight"/>
          </v:shape>
        </w:pict>
      </w:r>
      <w:r w:rsidRPr="009526BE">
        <w:rPr>
          <w:rFonts w:ascii="Times New Roman" w:hAnsi="Times New Roman"/>
          <w:b/>
          <w:color w:val="FF0000"/>
          <w:sz w:val="32"/>
          <w:szCs w:val="32"/>
        </w:rPr>
        <w:t>Однако при дальнейшем разговоре с Гражданкой N</w:t>
      </w:r>
      <w:r w:rsidRPr="00953876">
        <w:rPr>
          <w:rFonts w:ascii="Times New Roman" w:hAnsi="Times New Roman"/>
          <w:sz w:val="32"/>
          <w:szCs w:val="32"/>
        </w:rPr>
        <w:t xml:space="preserve"> стало известно, что представитель продавца ввел в заблуждение потребителя, убедив ее купить данную шпаклевку, утверждая, о том, что она универсальная и подходит для любой поверхности. Информ</w:t>
      </w:r>
      <w:r>
        <w:rPr>
          <w:rFonts w:ascii="Times New Roman" w:hAnsi="Times New Roman"/>
          <w:sz w:val="32"/>
          <w:szCs w:val="32"/>
        </w:rPr>
        <w:t xml:space="preserve">ация о товаре на упаковке была </w:t>
      </w:r>
      <w:r w:rsidRPr="00953876">
        <w:rPr>
          <w:rFonts w:ascii="Times New Roman" w:hAnsi="Times New Roman"/>
          <w:sz w:val="32"/>
          <w:szCs w:val="32"/>
        </w:rPr>
        <w:t xml:space="preserve">частично оторвана, поэтому потребитель доверилась продавцу и приобрела данный товар. А дома, на сайте производителя прочитала подробно про товар и поняла, что данная шпатлевка не подходит для потолочной поверхности. </w:t>
      </w:r>
    </w:p>
    <w:p w:rsidR="00340AB2" w:rsidRPr="009526BE" w:rsidRDefault="00340AB2" w:rsidP="006C49D0">
      <w:pPr>
        <w:spacing w:after="0" w:line="240" w:lineRule="auto"/>
        <w:ind w:right="26"/>
        <w:jc w:val="both"/>
        <w:rPr>
          <w:rFonts w:ascii="Times New Roman" w:hAnsi="Times New Roman"/>
          <w:b/>
          <w:color w:val="0000FF"/>
          <w:sz w:val="32"/>
          <w:szCs w:val="32"/>
        </w:rPr>
      </w:pPr>
      <w:r w:rsidRPr="009526BE">
        <w:rPr>
          <w:rFonts w:ascii="Times New Roman" w:hAnsi="Times New Roman"/>
          <w:b/>
          <w:color w:val="0000FF"/>
          <w:sz w:val="32"/>
          <w:szCs w:val="32"/>
        </w:rPr>
        <w:t>По итогу данное нарушение прав Гражданки N квалифицированно по 4, 10, 12 статьям Закона №2300-1.</w:t>
      </w:r>
    </w:p>
    <w:p w:rsidR="00340AB2" w:rsidRPr="00953876" w:rsidRDefault="00340AB2" w:rsidP="006C49D0">
      <w:pPr>
        <w:spacing w:after="0" w:line="240" w:lineRule="auto"/>
        <w:ind w:right="26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Рекомендовано написать письменную претензию в 2 – экземплярах, вручить продавцу под подпись и ждать 10 дней ответ, в случае неудовлетворения требований есть право обратиться в суд.</w:t>
      </w:r>
    </w:p>
    <w:p w:rsidR="00340AB2" w:rsidRPr="009526BE" w:rsidRDefault="00340AB2" w:rsidP="006C49D0">
      <w:pPr>
        <w:spacing w:after="0" w:line="240" w:lineRule="auto"/>
        <w:ind w:right="26"/>
        <w:jc w:val="both"/>
        <w:rPr>
          <w:rFonts w:ascii="Times New Roman" w:hAnsi="Times New Roman"/>
          <w:color w:val="FF0000"/>
          <w:sz w:val="32"/>
          <w:szCs w:val="32"/>
        </w:rPr>
      </w:pPr>
      <w:r w:rsidRPr="009526BE">
        <w:rPr>
          <w:rFonts w:ascii="Times New Roman" w:hAnsi="Times New Roman"/>
          <w:b/>
          <w:color w:val="FF0000"/>
          <w:sz w:val="32"/>
          <w:szCs w:val="32"/>
        </w:rPr>
        <w:t>СОВЕТ:</w:t>
      </w:r>
      <w:r w:rsidRPr="009526BE">
        <w:rPr>
          <w:rFonts w:ascii="Times New Roman" w:hAnsi="Times New Roman"/>
          <w:color w:val="FF0000"/>
          <w:sz w:val="32"/>
          <w:szCs w:val="32"/>
        </w:rPr>
        <w:t xml:space="preserve"> Когда вы покупаете товар и нет информации о нем (сорвана этикетка или повреждена) сделайте в этом же магазине фотофиксацию, подтверждающую тот факт, что информации нет. Поскольку не всегда удается доказать тот факт, что этикетка была повреждена до передачи товара потребителю. </w:t>
      </w:r>
    </w:p>
    <w:p w:rsidR="00340AB2" w:rsidRDefault="00340AB2" w:rsidP="009526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526BE">
        <w:rPr>
          <w:rFonts w:ascii="Times New Roman" w:hAnsi="Times New Roman" w:cs="Times New Roman"/>
          <w:sz w:val="24"/>
          <w:szCs w:val="24"/>
        </w:rPr>
        <w:t>Согласно Постановления №2463 на торговых объектах (за исключением мест, которые определяются продавцом и не предназначены для свободного доступа потребителей) не допускается ограничение прав потребителей на поиск и получение любой информации в любых формах из любых источников, в том числе путем фотографирования товара, если такие действия не нарушают требования законодательства Российской Федерации и международных договоров Российской Федерации.</w:t>
      </w:r>
    </w:p>
    <w:p w:rsidR="00340AB2" w:rsidRPr="00953876" w:rsidRDefault="00340AB2" w:rsidP="009526BE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340AB2" w:rsidRPr="00785275" w:rsidRDefault="00340AB2" w:rsidP="00785275">
      <w:pPr>
        <w:spacing w:after="0" w:line="240" w:lineRule="auto"/>
        <w:jc w:val="center"/>
        <w:rPr>
          <w:rFonts w:ascii="Times New Roman" w:hAnsi="Times New Roman"/>
          <w:b/>
          <w:color w:val="0000FF"/>
          <w:sz w:val="52"/>
          <w:szCs w:val="52"/>
        </w:rPr>
      </w:pPr>
      <w:r w:rsidRPr="00785275">
        <w:rPr>
          <w:rFonts w:ascii="Times New Roman" w:hAnsi="Times New Roman"/>
          <w:b/>
          <w:color w:val="0000FF"/>
          <w:sz w:val="52"/>
          <w:szCs w:val="52"/>
        </w:rPr>
        <w:t>Уборка снега, самые часто задаваемые вопросы…</w:t>
      </w: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bCs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5" o:spid="_x0000_s1031" type="#_x0000_t75" style="position:absolute;left:0;text-align:left;margin-left:278.8pt;margin-top:9.55pt;width:254.9pt;height:171.75pt;z-index:-251660800;visibility:visible" wrapcoords="-64 0 -64 21506 21600 21506 21600 0 -64 0">
            <v:imagedata r:id="rId10" o:title=""/>
            <w10:wrap type="tight"/>
          </v:shape>
        </w:pict>
      </w:r>
      <w:r w:rsidRPr="00785275">
        <w:rPr>
          <w:rFonts w:ascii="Times New Roman" w:hAnsi="Times New Roman"/>
          <w:bCs/>
          <w:sz w:val="32"/>
          <w:szCs w:val="32"/>
          <w:shd w:val="clear" w:color="auto" w:fill="FFFFFF"/>
        </w:rPr>
        <w:t xml:space="preserve">В зимний период граждане, часто обращаются в консультационный центр по защите прав потребителей с такими проблемами, как несвоевременная и плохая уборка снега с автодорог, дорог въезда во двор, парковочных мест, площадок для сбора мусора и спрашивают, кто должен нести ответственность. </w:t>
      </w: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bCs/>
          <w:sz w:val="32"/>
          <w:szCs w:val="32"/>
          <w:shd w:val="clear" w:color="auto" w:fill="FFFFFF"/>
        </w:rPr>
      </w:pP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>Для того чтобы ответить на эт</w:t>
      </w:r>
      <w:r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>и</w:t>
      </w:r>
      <w:r w:rsidRPr="00785275"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 xml:space="preserve"> вопрос</w:t>
      </w:r>
      <w:r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>ы</w:t>
      </w:r>
      <w:r w:rsidRPr="00785275"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 xml:space="preserve"> нужно понять, в чьих границах ответственности находится тот или иной земельный участок, где не убран снег.  Все просто!</w:t>
      </w: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2" type="#_x0000_t75" style="position:absolute;left:0;text-align:left;margin-left:3.55pt;margin-top:11.95pt;width:229.95pt;height:169.5pt;z-index:-251658752;visibility:visible" wrapcoords="-70 0 -70 21504 21600 21504 21600 0 -70 0">
            <v:imagedata r:id="rId11" o:title=""/>
            <w10:wrap type="tight"/>
          </v:shape>
        </w:pict>
      </w:r>
    </w:p>
    <w:p w:rsidR="00340AB2" w:rsidRDefault="00340AB2" w:rsidP="00785275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/>
          <w:bCs/>
          <w:color w:val="000000"/>
          <w:sz w:val="32"/>
          <w:szCs w:val="32"/>
          <w:shd w:val="clear" w:color="auto" w:fill="FFFFFF"/>
        </w:rPr>
        <w:t>Если это дороги</w:t>
      </w:r>
      <w:r w:rsidRPr="00785275">
        <w:rPr>
          <w:rFonts w:ascii="Times New Roman" w:hAnsi="Times New Roman"/>
          <w:bCs/>
          <w:sz w:val="32"/>
          <w:szCs w:val="32"/>
          <w:shd w:val="clear" w:color="auto" w:fill="FFFFFF"/>
        </w:rPr>
        <w:t xml:space="preserve"> общего пользования, то земля находится в собственности местной власти, а значит, обращаемся в администрацию.</w:t>
      </w:r>
      <w:r w:rsidRPr="00785275">
        <w:rPr>
          <w:rFonts w:ascii="Times New Roman" w:hAnsi="Times New Roman"/>
          <w:sz w:val="32"/>
          <w:szCs w:val="32"/>
          <w:shd w:val="clear" w:color="auto" w:fill="FFFFFF"/>
        </w:rPr>
        <w:t xml:space="preserve">Подробную информацию о том, кто отвечает за уборку снега конкретных территории в вашем населенном пункте, можно найти на официальных сайтах городов, районов, сельских поселений. </w:t>
      </w: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785275">
        <w:rPr>
          <w:rFonts w:ascii="Times New Roman" w:hAnsi="Times New Roman"/>
          <w:sz w:val="32"/>
          <w:szCs w:val="32"/>
          <w:shd w:val="clear" w:color="auto" w:fill="FFFFFF"/>
        </w:rPr>
        <w:t xml:space="preserve">Размер этих прилегающих территорий определяется муниципальными правилами благоустройства и утверждаются представительным органом соответствующего муниципального образования. </w:t>
      </w:r>
    </w:p>
    <w:p w:rsidR="00340AB2" w:rsidRPr="00785275" w:rsidRDefault="00340AB2" w:rsidP="0078527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85275">
        <w:rPr>
          <w:rFonts w:ascii="Times New Roman" w:hAnsi="Times New Roman"/>
          <w:bCs/>
          <w:sz w:val="32"/>
          <w:szCs w:val="32"/>
          <w:shd w:val="clear" w:color="auto" w:fill="FFFFFF"/>
        </w:rPr>
        <w:t xml:space="preserve">Если это придомовая территория МКД и домов ИЖС ответственны собственники земельного участка – жители дома, которые должны следить за содержанием своего имущества, через уполномоченные ими организации УК, ТСЖ, которым доверили управление своим имуществом, за плату. </w:t>
      </w:r>
      <w:r w:rsidRPr="00785275">
        <w:rPr>
          <w:rFonts w:ascii="Times New Roman" w:hAnsi="Times New Roman"/>
          <w:sz w:val="32"/>
          <w:szCs w:val="32"/>
        </w:rPr>
        <w:t>Статьей 210 Гражданского кодекса РФ установлено, что собственник несёт бремя содержания, принадлежащего ему имущества, если иное не предусмотрено законом или договором.</w:t>
      </w:r>
    </w:p>
    <w:p w:rsidR="00340AB2" w:rsidRPr="00BD7C62" w:rsidRDefault="00340AB2" w:rsidP="00785275">
      <w:pPr>
        <w:spacing w:after="0" w:line="240" w:lineRule="auto"/>
        <w:jc w:val="both"/>
        <w:rPr>
          <w:rFonts w:ascii="Times New Roman" w:hAnsi="Times New Roman"/>
          <w:bCs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FF"/>
          <w:sz w:val="32"/>
          <w:szCs w:val="32"/>
          <w:shd w:val="clear" w:color="auto" w:fill="FFFFFF"/>
        </w:rPr>
        <w:t>!!! Правообладатель земельного участка</w:t>
      </w:r>
      <w:r w:rsidRPr="00BD7C62">
        <w:rPr>
          <w:rFonts w:ascii="Times New Roman" w:hAnsi="Times New Roman"/>
          <w:color w:val="0000FF"/>
          <w:sz w:val="32"/>
          <w:szCs w:val="32"/>
          <w:shd w:val="clear" w:color="auto" w:fill="FFFFFF"/>
        </w:rPr>
        <w:t>, в том числе субъект предпринимательской деятельности, должн</w:t>
      </w:r>
      <w:r>
        <w:rPr>
          <w:rFonts w:ascii="Times New Roman" w:hAnsi="Times New Roman"/>
          <w:color w:val="0000FF"/>
          <w:sz w:val="32"/>
          <w:szCs w:val="32"/>
          <w:shd w:val="clear" w:color="auto" w:fill="FFFFFF"/>
        </w:rPr>
        <w:t>ы</w:t>
      </w:r>
      <w:r w:rsidRPr="00BD7C62">
        <w:rPr>
          <w:rFonts w:ascii="Times New Roman" w:hAnsi="Times New Roman"/>
          <w:color w:val="0000FF"/>
          <w:sz w:val="32"/>
          <w:szCs w:val="32"/>
          <w:shd w:val="clear" w:color="auto" w:fill="FFFFFF"/>
        </w:rPr>
        <w:t xml:space="preserve"> участвовать в осуществлении благоустройства, уборки и содержании прилегающей, к принадлежащим им объектам, территорий общего пользования.</w:t>
      </w:r>
    </w:p>
    <w:p w:rsidR="00340AB2" w:rsidRPr="00785275" w:rsidRDefault="00340AB2" w:rsidP="007852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340AB2" w:rsidRPr="008335A7" w:rsidRDefault="00340AB2" w:rsidP="006C49D0">
      <w:pPr>
        <w:spacing w:after="0" w:line="240" w:lineRule="auto"/>
        <w:jc w:val="center"/>
        <w:rPr>
          <w:rFonts w:ascii="Times New Roman" w:hAnsi="Times New Roman"/>
          <w:b/>
          <w:color w:val="0000FF"/>
          <w:sz w:val="52"/>
          <w:szCs w:val="52"/>
        </w:rPr>
      </w:pPr>
      <w:r w:rsidRPr="008335A7">
        <w:rPr>
          <w:rFonts w:ascii="Times New Roman" w:hAnsi="Times New Roman"/>
          <w:b/>
          <w:color w:val="0000FF"/>
          <w:sz w:val="52"/>
          <w:szCs w:val="52"/>
        </w:rPr>
        <w:t>Что относится к придомовой территории?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340AB2" w:rsidRPr="00953876" w:rsidRDefault="00340AB2" w:rsidP="003F17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9" o:spid="_x0000_s1033" type="#_x0000_t75" style="position:absolute;left:0;text-align:left;margin-left:312.55pt;margin-top:3.9pt;width:207pt;height:136.5pt;z-index:-251654656;visibility:visible" wrapcoords="-78 0 -78 21481 21600 21481 21600 0 -78 0">
            <v:imagedata r:id="rId12" o:title=""/>
            <w10:wrap type="tight"/>
          </v:shape>
        </w:pict>
      </w:r>
      <w:r w:rsidRPr="00953876">
        <w:rPr>
          <w:rFonts w:ascii="Times New Roman" w:hAnsi="Times New Roman"/>
          <w:sz w:val="32"/>
          <w:szCs w:val="32"/>
        </w:rPr>
        <w:t xml:space="preserve">Границы и размер земельного участка, определяются в соответствии с требованиями земельного законодательства и законодательства о градостроительной деятельности. 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 xml:space="preserve">Посмотреть границы участка можно на публичной кадастровой карте РФ на сайте Росреестр.ру, указав кадастровый номер. 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Жильцы часто задаются вопросами, сколько метров от дома считается придомовая территория. Единого расстояния нет, а приблизительно рассчитать площадь земли придомовой территории можно, руководствуясь приказом Минземстроя РФ от 26.08.1998 N 59 «Об утверждении Методических указаний по расчету нормативных размеров земельных участков в кондоминиумах». Также данным приказом определены элементы территорий в разные периоды строительства как квартальной, так и микрорайонной застройки, а именно: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территории под жилыми зданиями;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проезды и пешеходные дороги, ведущие к жилым зданиям;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открытые площадки для временного хранения автомобилей;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придомовые зеленые насаждения, площадки для отдыха и игр детей;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хозяйственные площадки;</w:t>
      </w:r>
    </w:p>
    <w:p w:rsidR="00340AB2" w:rsidRPr="00610B90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- физкультурные площадки.</w:t>
      </w:r>
    </w:p>
    <w:p w:rsidR="00340AB2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6" o:spid="_x0000_s1034" type="#_x0000_t75" style="position:absolute;left:0;text-align:left;margin-left:326.05pt;margin-top:29.7pt;width:204pt;height:138.75pt;z-index:-251655680;visibility:visible" wrapcoords="-79 0 -79 21483 21600 21483 21600 0 -79 0">
            <v:imagedata r:id="rId13" o:title=""/>
            <w10:wrap type="tight"/>
          </v:shape>
        </w:pic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Если границы земельного участка под домом не сформированы в установленном порядке, границы придомовой территории могут определить сами собственники и включить эти границы в договор по управлению многоквартирным домом, например, приложением "Границы придомовой территории". Тогда УК или ТСЖ должны будут убирать снег в пределах этих границ.</w:t>
      </w:r>
    </w:p>
    <w:p w:rsidR="00340AB2" w:rsidRPr="00953876" w:rsidRDefault="00340AB2" w:rsidP="006C49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340AB2" w:rsidRDefault="00340AB2" w:rsidP="00610B9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53876">
        <w:rPr>
          <w:rFonts w:ascii="Times New Roman" w:hAnsi="Times New Roman"/>
          <w:sz w:val="32"/>
          <w:szCs w:val="32"/>
        </w:rPr>
        <w:t>Если управляющая компания не соблюдает условия договора, владельцы квартир имеют полное право обратиться с письменной претензией в управляющую организацию, а если не последует изменения ситуации, то с жалобой в Службу государственного жилищного и строительного надзора Иркутской области, расположенной по адресу: 664007, город Ирку</w:t>
      </w:r>
      <w:r>
        <w:rPr>
          <w:rFonts w:ascii="Times New Roman" w:hAnsi="Times New Roman"/>
          <w:sz w:val="32"/>
          <w:szCs w:val="32"/>
        </w:rPr>
        <w:t>т</w:t>
      </w:r>
      <w:r w:rsidRPr="00953876">
        <w:rPr>
          <w:rFonts w:ascii="Times New Roman" w:hAnsi="Times New Roman"/>
          <w:sz w:val="32"/>
          <w:szCs w:val="32"/>
        </w:rPr>
        <w:t xml:space="preserve">ск, улица Поленова, дом 18а/1, телефон приемной 8 (3952) 70-33-50. </w:t>
      </w:r>
    </w:p>
    <w:p w:rsidR="00340AB2" w:rsidRPr="0046192C" w:rsidRDefault="00340AB2" w:rsidP="0046192C">
      <w:pPr>
        <w:spacing w:after="0" w:line="240" w:lineRule="auto"/>
        <w:jc w:val="center"/>
        <w:rPr>
          <w:rFonts w:ascii="Times New Roman" w:hAnsi="Times New Roman"/>
          <w:color w:val="0000FF"/>
          <w:sz w:val="48"/>
          <w:szCs w:val="48"/>
        </w:rPr>
      </w:pPr>
      <w:r w:rsidRPr="0046192C">
        <w:rPr>
          <w:rFonts w:ascii="Times New Roman" w:hAnsi="Times New Roman"/>
          <w:b/>
          <w:color w:val="0000FF"/>
          <w:sz w:val="48"/>
          <w:szCs w:val="48"/>
        </w:rPr>
        <w:t>Наши контакты:</w:t>
      </w:r>
    </w:p>
    <w:p w:rsidR="00340AB2" w:rsidRDefault="00340AB2" w:rsidP="0046192C">
      <w:pPr>
        <w:spacing w:after="0" w:line="240" w:lineRule="auto"/>
        <w:ind w:firstLine="567"/>
        <w:jc w:val="both"/>
        <w:rPr>
          <w:rFonts w:ascii="Comic Sans MS" w:hAnsi="Comic Sans MS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66"/>
        <w:tblW w:w="9464" w:type="dxa"/>
        <w:tblLook w:val="00A0"/>
      </w:tblPr>
      <w:tblGrid>
        <w:gridCol w:w="9464"/>
      </w:tblGrid>
      <w:tr w:rsidR="00340AB2" w:rsidRPr="00E846F3" w:rsidTr="00C23FD9">
        <w:trPr>
          <w:trHeight w:val="675"/>
        </w:trPr>
        <w:tc>
          <w:tcPr>
            <w:tcW w:w="9464" w:type="dxa"/>
            <w:vAlign w:val="center"/>
          </w:tcPr>
          <w:p w:rsidR="00340AB2" w:rsidRPr="0046192C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C23FD9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 xml:space="preserve">Консультационный центр </w:t>
            </w:r>
            <w:r w:rsidRPr="0046192C">
              <w:rPr>
                <w:rFonts w:ascii="Times New Roman" w:hAnsi="Times New Roman"/>
                <w:b/>
                <w:bCs/>
                <w:sz w:val="36"/>
                <w:szCs w:val="36"/>
              </w:rPr>
              <w:t>г.Иркутск</w:t>
            </w:r>
          </w:p>
          <w:p w:rsidR="00340AB2" w:rsidRPr="0046192C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6192C">
              <w:rPr>
                <w:rFonts w:ascii="Times New Roman" w:hAnsi="Times New Roman"/>
                <w:sz w:val="36"/>
                <w:szCs w:val="36"/>
              </w:rPr>
              <w:t xml:space="preserve">Трилиссера, 51,  </w:t>
            </w:r>
            <w:r w:rsidRPr="0046192C">
              <w:rPr>
                <w:rFonts w:ascii="Times New Roman" w:hAnsi="Times New Roman"/>
                <w:b/>
                <w:sz w:val="36"/>
                <w:szCs w:val="36"/>
              </w:rPr>
              <w:t>тел. 8(395-2)22-23-88</w:t>
            </w:r>
          </w:p>
          <w:p w:rsidR="00340AB2" w:rsidRPr="0046192C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6192C">
              <w:rPr>
                <w:rFonts w:ascii="Times New Roman" w:hAnsi="Times New Roman"/>
                <w:sz w:val="36"/>
                <w:szCs w:val="36"/>
              </w:rPr>
              <w:t xml:space="preserve">Пушкина, 8,   </w:t>
            </w:r>
            <w:r w:rsidRPr="0046192C">
              <w:rPr>
                <w:rFonts w:ascii="Times New Roman" w:hAnsi="Times New Roman"/>
                <w:b/>
                <w:sz w:val="36"/>
                <w:szCs w:val="36"/>
              </w:rPr>
              <w:t xml:space="preserve"> тел.8(395-2)63-66-22 </w:t>
            </w:r>
            <w:r w:rsidRPr="0046192C">
              <w:rPr>
                <w:rFonts w:ascii="Times New Roman" w:hAnsi="Times New Roman"/>
                <w:b/>
                <w:color w:val="0000FF"/>
                <w:sz w:val="36"/>
                <w:szCs w:val="36"/>
                <w:u w:val="single"/>
              </w:rPr>
              <w:t>zpp@</w:t>
            </w:r>
            <w:r w:rsidRPr="0046192C">
              <w:rPr>
                <w:rFonts w:ascii="Times New Roman" w:hAnsi="Times New Roman"/>
                <w:b/>
                <w:color w:val="0000FF"/>
                <w:sz w:val="36"/>
                <w:szCs w:val="36"/>
                <w:u w:val="single"/>
                <w:lang w:val="en-US"/>
              </w:rPr>
              <w:t>sesoirk</w:t>
            </w:r>
            <w:r w:rsidRPr="0046192C">
              <w:rPr>
                <w:rFonts w:ascii="Times New Roman" w:hAnsi="Times New Roman"/>
                <w:b/>
                <w:color w:val="0000FF"/>
                <w:sz w:val="36"/>
                <w:szCs w:val="36"/>
                <w:u w:val="single"/>
              </w:rPr>
              <w:t>.</w:t>
            </w:r>
            <w:r w:rsidRPr="0046192C">
              <w:rPr>
                <w:rFonts w:ascii="Times New Roman" w:hAnsi="Times New Roman"/>
                <w:b/>
                <w:color w:val="0000FF"/>
                <w:sz w:val="36"/>
                <w:szCs w:val="36"/>
                <w:u w:val="single"/>
                <w:lang w:val="en-US"/>
              </w:rPr>
              <w:t>irkutsk</w:t>
            </w:r>
            <w:r w:rsidRPr="0046192C">
              <w:rPr>
                <w:rFonts w:ascii="Times New Roman" w:hAnsi="Times New Roman"/>
                <w:b/>
                <w:color w:val="0000FF"/>
                <w:sz w:val="36"/>
                <w:szCs w:val="36"/>
                <w:u w:val="single"/>
              </w:rPr>
              <w:t>.ru</w:t>
            </w:r>
          </w:p>
        </w:tc>
      </w:tr>
      <w:tr w:rsidR="00340AB2" w:rsidRPr="00E846F3" w:rsidTr="00C23FD9">
        <w:trPr>
          <w:trHeight w:val="379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</w:rPr>
            </w:pPr>
            <w:r w:rsidRPr="00C23FD9"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</w:rPr>
              <w:t>Консультационные пункты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г.Ангарск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 xml:space="preserve">95 кв. д.17   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тел.8(395-5) 67-55-22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ffbuz-angarsk@yandex.ru</w:t>
            </w:r>
          </w:p>
        </w:tc>
      </w:tr>
      <w:tr w:rsidR="00340AB2" w:rsidRPr="00E846F3" w:rsidTr="00C23FD9">
        <w:trPr>
          <w:trHeight w:val="519"/>
        </w:trPr>
        <w:tc>
          <w:tcPr>
            <w:tcW w:w="9464" w:type="dxa"/>
            <w:vAlign w:val="center"/>
          </w:tcPr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г.Усолье-Сибирское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 xml:space="preserve">ул.Ленина, 73    тел. 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8(395-43)6-79-24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ffbuz-usolie-sibirskoe@yandex.ru</w:t>
            </w:r>
          </w:p>
        </w:tc>
      </w:tr>
      <w:tr w:rsidR="00340AB2" w:rsidRPr="00E846F3" w:rsidTr="00C23FD9">
        <w:trPr>
          <w:trHeight w:val="274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г.Черемхово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 xml:space="preserve">ул.Плеханова, 1, тел. 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8(395-46)5-66-38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cheremxovo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</w:p>
        </w:tc>
      </w:tr>
      <w:tr w:rsidR="00340AB2" w:rsidRPr="00E846F3" w:rsidTr="00C23FD9">
        <w:trPr>
          <w:trHeight w:val="402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г.Саянск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 xml:space="preserve">мкр.Благовещенский, 5а, 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тел.8(395-53)5-24-89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ffbus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hyperlink r:id="rId14" w:history="1">
              <w:r w:rsidRPr="00C23FD9">
                <w:rPr>
                  <w:rStyle w:val="Hyperlink"/>
                  <w:rFonts w:ascii="Times New Roman" w:hAnsi="Times New Roman"/>
                  <w:b/>
                  <w:sz w:val="28"/>
                  <w:szCs w:val="28"/>
                  <w:lang w:val="en-US"/>
                </w:rPr>
                <w:t>saynsk</w:t>
              </w:r>
              <w:r w:rsidRPr="00C23FD9">
                <w:rPr>
                  <w:rStyle w:val="Hyperlink"/>
                  <w:rFonts w:ascii="Times New Roman" w:hAnsi="Times New Roman"/>
                  <w:b/>
                  <w:sz w:val="28"/>
                  <w:szCs w:val="28"/>
                </w:rPr>
                <w:t>@</w:t>
              </w:r>
              <w:r w:rsidRPr="00C23FD9">
                <w:rPr>
                  <w:rStyle w:val="Hyperlink"/>
                  <w:rFonts w:ascii="Times New Roman" w:hAnsi="Times New Roman"/>
                  <w:b/>
                  <w:sz w:val="28"/>
                  <w:szCs w:val="28"/>
                  <w:lang w:val="en-US"/>
                </w:rPr>
                <w:t>yandex</w:t>
              </w:r>
              <w:r w:rsidRPr="00C23FD9">
                <w:rPr>
                  <w:rStyle w:val="Hyperlink"/>
                  <w:rFonts w:ascii="Times New Roman" w:hAnsi="Times New Roman"/>
                  <w:b/>
                  <w:sz w:val="28"/>
                  <w:szCs w:val="28"/>
                </w:rPr>
                <w:t>.</w:t>
              </w:r>
              <w:r w:rsidRPr="00C23FD9">
                <w:rPr>
                  <w:rStyle w:val="Hyperlink"/>
                  <w:rFonts w:ascii="Times New Roman" w:hAnsi="Times New Roman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340AB2" w:rsidRPr="00E846F3" w:rsidTr="00C23FD9">
        <w:trPr>
          <w:trHeight w:val="485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г.Тулун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>ул.Виноградова, 21,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 8(395-30) 2-10-20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ffbuz-tulun@yandex.ru</w:t>
            </w:r>
          </w:p>
        </w:tc>
      </w:tr>
      <w:tr w:rsidR="00340AB2" w:rsidRPr="00E846F3" w:rsidTr="00C23FD9">
        <w:trPr>
          <w:trHeight w:val="280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г.Нижнеудинск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>ул.Энгельса, 8,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тел.8(395-57)7-09-53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ffbuz-nizhneudinsk@yandex.ru</w:t>
            </w:r>
          </w:p>
        </w:tc>
      </w:tr>
      <w:tr w:rsidR="00340AB2" w:rsidRPr="00E846F3" w:rsidTr="00C23FD9">
        <w:trPr>
          <w:trHeight w:val="416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г.Тайшет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>ул.Старобазарная, 3-1н ,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 8(395-63)5-35-37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ffbuz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-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taishet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@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yandex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</w:p>
        </w:tc>
      </w:tr>
      <w:tr w:rsidR="00340AB2" w:rsidRPr="00E846F3" w:rsidTr="00C23FD9">
        <w:trPr>
          <w:trHeight w:val="681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>г.Усть-Илимск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sz w:val="28"/>
                <w:szCs w:val="28"/>
              </w:rPr>
              <w:t xml:space="preserve">лечебная зона, 6  </w:t>
            </w: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тел.8(395-35)6-44-46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ffbuz-u-ilimsk@yandex.ru</w:t>
            </w:r>
          </w:p>
        </w:tc>
      </w:tr>
      <w:tr w:rsidR="00340AB2" w:rsidRPr="00E846F3" w:rsidTr="00C23FD9">
        <w:trPr>
          <w:trHeight w:val="447"/>
        </w:trPr>
        <w:tc>
          <w:tcPr>
            <w:tcW w:w="9464" w:type="dxa"/>
            <w:vAlign w:val="center"/>
          </w:tcPr>
          <w:p w:rsidR="00340AB2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г.Усть-Кут, </w:t>
            </w:r>
            <w:r w:rsidRPr="00C23FD9">
              <w:rPr>
                <w:rFonts w:ascii="Times New Roman" w:hAnsi="Times New Roman"/>
                <w:sz w:val="28"/>
                <w:szCs w:val="28"/>
              </w:rPr>
              <w:t>ул.Кирова, 91,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sz w:val="28"/>
                <w:szCs w:val="28"/>
              </w:rPr>
              <w:t>тел.8(395-65) 5-26-44</w:t>
            </w:r>
            <w:r w:rsidRPr="00C23FD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40AB2" w:rsidRPr="00C23FD9" w:rsidRDefault="00340AB2" w:rsidP="0046192C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FD9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</w:rPr>
              <w:t>ffbuz-u-kut@yandex.ru</w:t>
            </w:r>
          </w:p>
        </w:tc>
      </w:tr>
    </w:tbl>
    <w:p w:rsidR="00340AB2" w:rsidRPr="00953876" w:rsidRDefault="00340AB2" w:rsidP="0046192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sectPr w:rsidR="00340AB2" w:rsidRPr="00953876" w:rsidSect="00D12719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F6F"/>
    <w:multiLevelType w:val="hybridMultilevel"/>
    <w:tmpl w:val="E52A2D7E"/>
    <w:lvl w:ilvl="0" w:tplc="E2AEC4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4655C0"/>
    <w:multiLevelType w:val="multilevel"/>
    <w:tmpl w:val="D9B8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DB95B94"/>
    <w:multiLevelType w:val="hybridMultilevel"/>
    <w:tmpl w:val="AA62E45A"/>
    <w:lvl w:ilvl="0" w:tplc="F88E14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BD0A92"/>
    <w:multiLevelType w:val="hybridMultilevel"/>
    <w:tmpl w:val="D0446588"/>
    <w:lvl w:ilvl="0" w:tplc="12CC5B24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F56E1C"/>
    <w:multiLevelType w:val="hybridMultilevel"/>
    <w:tmpl w:val="8D50BB80"/>
    <w:lvl w:ilvl="0" w:tplc="5FF828FA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47055F86"/>
    <w:multiLevelType w:val="hybridMultilevel"/>
    <w:tmpl w:val="EF9239A4"/>
    <w:lvl w:ilvl="0" w:tplc="FB6A9BD6">
      <w:start w:val="1"/>
      <w:numFmt w:val="decimal"/>
      <w:lvlText w:val="%1)"/>
      <w:lvlJc w:val="left"/>
      <w:pPr>
        <w:ind w:left="1004" w:hanging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0272907"/>
    <w:multiLevelType w:val="hybridMultilevel"/>
    <w:tmpl w:val="46E053E4"/>
    <w:lvl w:ilvl="0" w:tplc="E2AEC4D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30D390B"/>
    <w:multiLevelType w:val="hybridMultilevel"/>
    <w:tmpl w:val="12080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81405B1"/>
    <w:multiLevelType w:val="multilevel"/>
    <w:tmpl w:val="0662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C84"/>
    <w:rsid w:val="00000AAC"/>
    <w:rsid w:val="000059D2"/>
    <w:rsid w:val="00031CBF"/>
    <w:rsid w:val="000330A6"/>
    <w:rsid w:val="0004336E"/>
    <w:rsid w:val="00052F3B"/>
    <w:rsid w:val="0006005D"/>
    <w:rsid w:val="00067A55"/>
    <w:rsid w:val="000C039E"/>
    <w:rsid w:val="000E41EB"/>
    <w:rsid w:val="000F5080"/>
    <w:rsid w:val="00120D34"/>
    <w:rsid w:val="0012702C"/>
    <w:rsid w:val="00132ACA"/>
    <w:rsid w:val="0013417F"/>
    <w:rsid w:val="00134427"/>
    <w:rsid w:val="00135023"/>
    <w:rsid w:val="00140FD6"/>
    <w:rsid w:val="001561A3"/>
    <w:rsid w:val="0017169C"/>
    <w:rsid w:val="0018575E"/>
    <w:rsid w:val="00196A9A"/>
    <w:rsid w:val="001A2C47"/>
    <w:rsid w:val="001A67D2"/>
    <w:rsid w:val="001B2CDE"/>
    <w:rsid w:val="001B350D"/>
    <w:rsid w:val="001B6D99"/>
    <w:rsid w:val="001C388A"/>
    <w:rsid w:val="001D528D"/>
    <w:rsid w:val="001E04E3"/>
    <w:rsid w:val="001E764F"/>
    <w:rsid w:val="0023351B"/>
    <w:rsid w:val="00241949"/>
    <w:rsid w:val="00241AFB"/>
    <w:rsid w:val="00263FB8"/>
    <w:rsid w:val="00283DAF"/>
    <w:rsid w:val="002852BD"/>
    <w:rsid w:val="002A29DE"/>
    <w:rsid w:val="002B6CD7"/>
    <w:rsid w:val="002C1BCC"/>
    <w:rsid w:val="002C565E"/>
    <w:rsid w:val="002D1388"/>
    <w:rsid w:val="002E6BC8"/>
    <w:rsid w:val="0030433E"/>
    <w:rsid w:val="00321801"/>
    <w:rsid w:val="0032380B"/>
    <w:rsid w:val="00337C84"/>
    <w:rsid w:val="00340793"/>
    <w:rsid w:val="00340AB2"/>
    <w:rsid w:val="00343D03"/>
    <w:rsid w:val="00350285"/>
    <w:rsid w:val="00355FFC"/>
    <w:rsid w:val="0035749B"/>
    <w:rsid w:val="00363B1F"/>
    <w:rsid w:val="003808E9"/>
    <w:rsid w:val="00382388"/>
    <w:rsid w:val="003A565A"/>
    <w:rsid w:val="003C399D"/>
    <w:rsid w:val="003D777C"/>
    <w:rsid w:val="003E090E"/>
    <w:rsid w:val="003E4C45"/>
    <w:rsid w:val="003F0C86"/>
    <w:rsid w:val="003F1745"/>
    <w:rsid w:val="004076AF"/>
    <w:rsid w:val="00413D2E"/>
    <w:rsid w:val="004334DC"/>
    <w:rsid w:val="00436240"/>
    <w:rsid w:val="00445C31"/>
    <w:rsid w:val="004530B3"/>
    <w:rsid w:val="0046192C"/>
    <w:rsid w:val="0048060F"/>
    <w:rsid w:val="004839A0"/>
    <w:rsid w:val="004A3F96"/>
    <w:rsid w:val="004C706E"/>
    <w:rsid w:val="004D4C0D"/>
    <w:rsid w:val="004D5EDC"/>
    <w:rsid w:val="004D76C5"/>
    <w:rsid w:val="00506EFE"/>
    <w:rsid w:val="00512918"/>
    <w:rsid w:val="005228F1"/>
    <w:rsid w:val="0054155B"/>
    <w:rsid w:val="005505E8"/>
    <w:rsid w:val="00561B23"/>
    <w:rsid w:val="0056575A"/>
    <w:rsid w:val="00583353"/>
    <w:rsid w:val="00585C55"/>
    <w:rsid w:val="00595389"/>
    <w:rsid w:val="00597C1F"/>
    <w:rsid w:val="005A0837"/>
    <w:rsid w:val="005A736B"/>
    <w:rsid w:val="005B2D9A"/>
    <w:rsid w:val="005C6061"/>
    <w:rsid w:val="005D1C1F"/>
    <w:rsid w:val="00610B90"/>
    <w:rsid w:val="006348F9"/>
    <w:rsid w:val="00636D81"/>
    <w:rsid w:val="0065157B"/>
    <w:rsid w:val="006812B7"/>
    <w:rsid w:val="00686A73"/>
    <w:rsid w:val="0069595B"/>
    <w:rsid w:val="006C0E65"/>
    <w:rsid w:val="006C49D0"/>
    <w:rsid w:val="006C5BFD"/>
    <w:rsid w:val="006D505B"/>
    <w:rsid w:val="006D5634"/>
    <w:rsid w:val="006E193A"/>
    <w:rsid w:val="006E4CDF"/>
    <w:rsid w:val="00701A87"/>
    <w:rsid w:val="007116AC"/>
    <w:rsid w:val="00714DD4"/>
    <w:rsid w:val="00735CA1"/>
    <w:rsid w:val="007501F9"/>
    <w:rsid w:val="00766323"/>
    <w:rsid w:val="00772D9E"/>
    <w:rsid w:val="00785275"/>
    <w:rsid w:val="007864B1"/>
    <w:rsid w:val="007919B8"/>
    <w:rsid w:val="007C6541"/>
    <w:rsid w:val="007C6A68"/>
    <w:rsid w:val="007F09C3"/>
    <w:rsid w:val="008015BC"/>
    <w:rsid w:val="00810BBA"/>
    <w:rsid w:val="00816843"/>
    <w:rsid w:val="00820CA0"/>
    <w:rsid w:val="008335A7"/>
    <w:rsid w:val="00833CC1"/>
    <w:rsid w:val="00845949"/>
    <w:rsid w:val="00880884"/>
    <w:rsid w:val="00894EED"/>
    <w:rsid w:val="008B75F3"/>
    <w:rsid w:val="008D2553"/>
    <w:rsid w:val="0092171B"/>
    <w:rsid w:val="009526BE"/>
    <w:rsid w:val="00953876"/>
    <w:rsid w:val="0097009E"/>
    <w:rsid w:val="00970739"/>
    <w:rsid w:val="00971E01"/>
    <w:rsid w:val="009737DA"/>
    <w:rsid w:val="0097526B"/>
    <w:rsid w:val="0099154F"/>
    <w:rsid w:val="009C06A7"/>
    <w:rsid w:val="009C1714"/>
    <w:rsid w:val="009E38CA"/>
    <w:rsid w:val="009E6D65"/>
    <w:rsid w:val="00A06958"/>
    <w:rsid w:val="00A06E92"/>
    <w:rsid w:val="00A4184A"/>
    <w:rsid w:val="00A441D1"/>
    <w:rsid w:val="00A4543E"/>
    <w:rsid w:val="00A72FB1"/>
    <w:rsid w:val="00A909FE"/>
    <w:rsid w:val="00AA6E18"/>
    <w:rsid w:val="00AE20FC"/>
    <w:rsid w:val="00AE2EE7"/>
    <w:rsid w:val="00AE399A"/>
    <w:rsid w:val="00AF729E"/>
    <w:rsid w:val="00B0790E"/>
    <w:rsid w:val="00B362AF"/>
    <w:rsid w:val="00B41C91"/>
    <w:rsid w:val="00B464A5"/>
    <w:rsid w:val="00B467F0"/>
    <w:rsid w:val="00B75D14"/>
    <w:rsid w:val="00BA28D2"/>
    <w:rsid w:val="00BB1C87"/>
    <w:rsid w:val="00BD36CE"/>
    <w:rsid w:val="00BD7C62"/>
    <w:rsid w:val="00BF6B81"/>
    <w:rsid w:val="00C03490"/>
    <w:rsid w:val="00C1009F"/>
    <w:rsid w:val="00C223B3"/>
    <w:rsid w:val="00C23FD9"/>
    <w:rsid w:val="00C323F9"/>
    <w:rsid w:val="00C45016"/>
    <w:rsid w:val="00C56D56"/>
    <w:rsid w:val="00C57594"/>
    <w:rsid w:val="00C644F9"/>
    <w:rsid w:val="00C73C15"/>
    <w:rsid w:val="00C82A92"/>
    <w:rsid w:val="00C83DD7"/>
    <w:rsid w:val="00C94BF2"/>
    <w:rsid w:val="00CA0A17"/>
    <w:rsid w:val="00CA2A1D"/>
    <w:rsid w:val="00CC36C4"/>
    <w:rsid w:val="00CE0C48"/>
    <w:rsid w:val="00D12719"/>
    <w:rsid w:val="00D1473D"/>
    <w:rsid w:val="00D30196"/>
    <w:rsid w:val="00D309C1"/>
    <w:rsid w:val="00D5095F"/>
    <w:rsid w:val="00D6481E"/>
    <w:rsid w:val="00D67759"/>
    <w:rsid w:val="00D83D5D"/>
    <w:rsid w:val="00D84230"/>
    <w:rsid w:val="00D849AF"/>
    <w:rsid w:val="00D90129"/>
    <w:rsid w:val="00DA4ED4"/>
    <w:rsid w:val="00DD7FE1"/>
    <w:rsid w:val="00DE1E3E"/>
    <w:rsid w:val="00DF143A"/>
    <w:rsid w:val="00E0185D"/>
    <w:rsid w:val="00E05661"/>
    <w:rsid w:val="00E240ED"/>
    <w:rsid w:val="00E41DA3"/>
    <w:rsid w:val="00E55430"/>
    <w:rsid w:val="00E664E6"/>
    <w:rsid w:val="00E7402D"/>
    <w:rsid w:val="00E76FDD"/>
    <w:rsid w:val="00E775DA"/>
    <w:rsid w:val="00E80B0E"/>
    <w:rsid w:val="00E846F3"/>
    <w:rsid w:val="00EA052A"/>
    <w:rsid w:val="00EA32DA"/>
    <w:rsid w:val="00EF1807"/>
    <w:rsid w:val="00EF540A"/>
    <w:rsid w:val="00F13CF2"/>
    <w:rsid w:val="00F40BED"/>
    <w:rsid w:val="00F509FD"/>
    <w:rsid w:val="00F54AA1"/>
    <w:rsid w:val="00F6452D"/>
    <w:rsid w:val="00F67527"/>
    <w:rsid w:val="00F8640E"/>
    <w:rsid w:val="00FA7D5A"/>
    <w:rsid w:val="00FB02F3"/>
    <w:rsid w:val="00FC5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6AF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2D13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D1388"/>
    <w:rPr>
      <w:rFonts w:ascii="Times New Roman" w:hAnsi="Times New Roman" w:cs="Times New Roman"/>
      <w:b/>
      <w:bCs/>
      <w:sz w:val="36"/>
      <w:szCs w:val="36"/>
      <w:lang w:eastAsia="ru-RU"/>
    </w:rPr>
  </w:style>
  <w:style w:type="table" w:styleId="TableGrid">
    <w:name w:val="Table Grid"/>
    <w:basedOn w:val="TableNormal"/>
    <w:uiPriority w:val="99"/>
    <w:rsid w:val="004076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076A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03490"/>
    <w:rPr>
      <w:rFonts w:cs="Times New Roman"/>
      <w:b/>
      <w:bCs/>
    </w:rPr>
  </w:style>
  <w:style w:type="paragraph" w:customStyle="1" w:styleId="lxvzqqhxg7mhmg3eza">
    <w:name w:val="lxvzq_qhxg7mhmg3eza"/>
    <w:basedOn w:val="Normal"/>
    <w:uiPriority w:val="99"/>
    <w:rsid w:val="00C03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80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E04E3"/>
    <w:pPr>
      <w:ind w:left="720"/>
      <w:contextualSpacing/>
    </w:pPr>
  </w:style>
  <w:style w:type="character" w:customStyle="1" w:styleId="blk">
    <w:name w:val="blk"/>
    <w:basedOn w:val="DefaultParagraphFont"/>
    <w:uiPriority w:val="99"/>
    <w:rsid w:val="00AA6E1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E2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20FC"/>
    <w:rPr>
      <w:rFonts w:ascii="Segoe UI" w:hAnsi="Segoe UI" w:cs="Segoe UI"/>
      <w:sz w:val="18"/>
      <w:szCs w:val="18"/>
    </w:rPr>
  </w:style>
  <w:style w:type="paragraph" w:customStyle="1" w:styleId="lead">
    <w:name w:val="lead"/>
    <w:basedOn w:val="Normal"/>
    <w:uiPriority w:val="99"/>
    <w:rsid w:val="00F675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76FDD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3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47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saynsk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1395</TotalTime>
  <Pages>6</Pages>
  <Words>1432</Words>
  <Characters>8163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Элемент</cp:lastModifiedBy>
  <cp:revision>39</cp:revision>
  <cp:lastPrinted>2020-02-11T01:56:00Z</cp:lastPrinted>
  <dcterms:created xsi:type="dcterms:W3CDTF">2019-02-27T09:11:00Z</dcterms:created>
  <dcterms:modified xsi:type="dcterms:W3CDTF">2023-01-27T07:04:00Z</dcterms:modified>
</cp:coreProperties>
</file>